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680691" w14:textId="77777777" w:rsidR="00045DB3" w:rsidRPr="0023051E" w:rsidRDefault="00045DB3" w:rsidP="00045DB3">
      <w:pPr>
        <w:pStyle w:val="CompanyName0"/>
        <w:pBdr>
          <w:bottom w:val="single" w:sz="18" w:space="1" w:color="auto"/>
        </w:pBdr>
        <w:spacing w:before="120"/>
        <w:ind w:left="85"/>
        <w:jc w:val="left"/>
        <w:rPr>
          <w:rFonts w:ascii="Calibri" w:hAnsi="Calibri" w:cs="David"/>
          <w:color w:val="01008A" w:themeColor="accent3"/>
          <w:sz w:val="22"/>
          <w:szCs w:val="22"/>
        </w:rPr>
      </w:pPr>
      <w:r w:rsidRPr="0023051E">
        <w:rPr>
          <w:rFonts w:ascii="Calibri" w:hAnsi="Calibri" w:cs="David"/>
          <w:color w:val="01008A" w:themeColor="accent3"/>
          <w:sz w:val="32"/>
          <w:szCs w:val="22"/>
        </w:rPr>
        <w:t>Feedback Form</w:t>
      </w:r>
    </w:p>
    <w:p w14:paraId="06D0D001" w14:textId="77777777" w:rsidR="00045DB3" w:rsidRPr="007A1889" w:rsidRDefault="00045DB3">
      <w:pPr>
        <w:rPr>
          <w:rFonts w:ascii="Calibri" w:hAnsi="Calibri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425"/>
        <w:gridCol w:w="8532"/>
      </w:tblGrid>
      <w:tr w:rsidR="00045DB3" w:rsidRPr="007A1889" w14:paraId="0D572ED6" w14:textId="77777777" w:rsidTr="00BF5F27">
        <w:tc>
          <w:tcPr>
            <w:tcW w:w="10800" w:type="dxa"/>
            <w:gridSpan w:val="3"/>
            <w:tcBorders>
              <w:right w:val="nil"/>
            </w:tcBorders>
            <w:shd w:val="clear" w:color="auto" w:fill="7F7F7F"/>
          </w:tcPr>
          <w:p w14:paraId="13C87C59" w14:textId="77777777" w:rsidR="00045DB3" w:rsidRPr="007A1889" w:rsidRDefault="00045DB3" w:rsidP="00045DB3">
            <w:pPr>
              <w:pStyle w:val="FieldText"/>
              <w:numPr>
                <w:ilvl w:val="1"/>
                <w:numId w:val="0"/>
              </w:numPr>
              <w:shd w:val="clear" w:color="auto" w:fill="7F7F7F"/>
              <w:rPr>
                <w:rFonts w:ascii="Calibri" w:hAnsi="Calibri"/>
                <w:b w:val="0"/>
              </w:rPr>
            </w:pPr>
            <w:r w:rsidRPr="007A1889"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  <w:t>Section 1: particulars</w:t>
            </w:r>
          </w:p>
        </w:tc>
      </w:tr>
      <w:tr w:rsidR="00487235" w:rsidRPr="007A1889" w14:paraId="3D6C62F0" w14:textId="77777777" w:rsidTr="00BF5F27">
        <w:tc>
          <w:tcPr>
            <w:tcW w:w="1843" w:type="dxa"/>
            <w:tcBorders>
              <w:right w:val="nil"/>
            </w:tcBorders>
          </w:tcPr>
          <w:p w14:paraId="64AC8CAD" w14:textId="77777777" w:rsidR="00487235" w:rsidRPr="007A1889" w:rsidRDefault="00487235" w:rsidP="00487235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Name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4A9DA6E2" w14:textId="77777777" w:rsidR="00487235" w:rsidRPr="007A1889" w:rsidRDefault="00487235" w:rsidP="00487235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8532" w:type="dxa"/>
            <w:tcBorders>
              <w:left w:val="nil"/>
              <w:right w:val="nil"/>
            </w:tcBorders>
          </w:tcPr>
          <w:p w14:paraId="1D18045F" w14:textId="77777777" w:rsidR="00487235" w:rsidRPr="007A1889" w:rsidRDefault="00487235" w:rsidP="00750482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33500A" w:rsidRPr="007A1889" w14:paraId="14F321D6" w14:textId="77777777" w:rsidTr="00BF5F27">
        <w:tc>
          <w:tcPr>
            <w:tcW w:w="1843" w:type="dxa"/>
            <w:tcBorders>
              <w:right w:val="nil"/>
            </w:tcBorders>
          </w:tcPr>
          <w:p w14:paraId="021C7466" w14:textId="77777777" w:rsidR="001F58C5" w:rsidRPr="007A1889" w:rsidRDefault="0033500A" w:rsidP="001F58C5">
            <w:pPr>
              <w:spacing w:before="0"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Student ID</w:t>
            </w:r>
            <w:r w:rsidR="001F58C5" w:rsidRPr="007A1889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18AA0D0D" w14:textId="77777777" w:rsidR="0033500A" w:rsidRPr="007A1889" w:rsidRDefault="001F58C5" w:rsidP="001F58C5">
            <w:pPr>
              <w:spacing w:before="0"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(if applicable)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4EC374B4" w14:textId="77777777" w:rsidR="0033500A" w:rsidRPr="007A1889" w:rsidRDefault="0033500A" w:rsidP="00487235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8532" w:type="dxa"/>
            <w:tcBorders>
              <w:left w:val="nil"/>
              <w:right w:val="nil"/>
            </w:tcBorders>
          </w:tcPr>
          <w:p w14:paraId="3B610B16" w14:textId="77777777" w:rsidR="0033500A" w:rsidRPr="007A1889" w:rsidRDefault="0033500A" w:rsidP="00750482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87235" w:rsidRPr="007A1889" w14:paraId="1F4D05F1" w14:textId="77777777" w:rsidTr="00BF5F27">
        <w:tc>
          <w:tcPr>
            <w:tcW w:w="1843" w:type="dxa"/>
            <w:tcBorders>
              <w:bottom w:val="single" w:sz="4" w:space="0" w:color="auto"/>
              <w:right w:val="nil"/>
            </w:tcBorders>
          </w:tcPr>
          <w:p w14:paraId="4E65D639" w14:textId="77777777" w:rsidR="001F58C5" w:rsidRPr="007A1889" w:rsidRDefault="00487235" w:rsidP="001F58C5">
            <w:pPr>
              <w:spacing w:before="0"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Designation</w:t>
            </w:r>
            <w:r w:rsidR="001F58C5" w:rsidRPr="007A1889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33D82D7D" w14:textId="77777777" w:rsidR="00487235" w:rsidRPr="007A1889" w:rsidRDefault="001F58C5" w:rsidP="001F58C5">
            <w:pPr>
              <w:spacing w:before="0"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(if applicable)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55D3A7" w14:textId="77777777" w:rsidR="00487235" w:rsidRPr="007A1889" w:rsidRDefault="00487235" w:rsidP="00487235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8532" w:type="dxa"/>
            <w:tcBorders>
              <w:left w:val="nil"/>
              <w:bottom w:val="single" w:sz="4" w:space="0" w:color="auto"/>
              <w:right w:val="nil"/>
            </w:tcBorders>
          </w:tcPr>
          <w:p w14:paraId="02A56CD6" w14:textId="77777777" w:rsidR="00487235" w:rsidRPr="007A1889" w:rsidRDefault="00487235" w:rsidP="00750482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8E9AADE" w14:textId="77777777" w:rsidR="002668AA" w:rsidRPr="007A1889" w:rsidRDefault="002668AA" w:rsidP="004C2A4F">
      <w:pPr>
        <w:spacing w:before="0" w:after="0"/>
        <w:rPr>
          <w:rFonts w:ascii="Calibri" w:hAnsi="Calibri"/>
          <w:sz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115"/>
        <w:gridCol w:w="2115"/>
        <w:gridCol w:w="2115"/>
        <w:gridCol w:w="2115"/>
      </w:tblGrid>
      <w:tr w:rsidR="00045DB3" w:rsidRPr="007A1889" w14:paraId="100436C5" w14:textId="77777777" w:rsidTr="00045DB3">
        <w:tc>
          <w:tcPr>
            <w:tcW w:w="10800" w:type="dxa"/>
            <w:gridSpan w:val="5"/>
            <w:shd w:val="clear" w:color="auto" w:fill="7F7F7F"/>
          </w:tcPr>
          <w:p w14:paraId="674CFFF5" w14:textId="77777777" w:rsidR="00045DB3" w:rsidRPr="007A1889" w:rsidRDefault="00045DB3" w:rsidP="00045DB3">
            <w:pPr>
              <w:pStyle w:val="FieldText"/>
              <w:numPr>
                <w:ilvl w:val="1"/>
                <w:numId w:val="0"/>
              </w:numPr>
              <w:shd w:val="clear" w:color="auto" w:fill="7F7F7F"/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</w:pPr>
            <w:r w:rsidRPr="007A1889"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  <w:t>section 2: Feedback type</w:t>
            </w:r>
          </w:p>
        </w:tc>
      </w:tr>
      <w:tr w:rsidR="00654649" w:rsidRPr="007A1889" w14:paraId="75BCDE5C" w14:textId="77777777" w:rsidTr="001E7662">
        <w:tc>
          <w:tcPr>
            <w:tcW w:w="2340" w:type="dxa"/>
          </w:tcPr>
          <w:p w14:paraId="0CB5D21A" w14:textId="77777777" w:rsidR="00654649" w:rsidRPr="007A1889" w:rsidRDefault="00654649" w:rsidP="001F1FEB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Stakeholder</w:t>
            </w:r>
          </w:p>
        </w:tc>
        <w:tc>
          <w:tcPr>
            <w:tcW w:w="2115" w:type="dxa"/>
            <w:vAlign w:val="center"/>
          </w:tcPr>
          <w:p w14:paraId="3649DB34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225759065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Staff</w:t>
            </w:r>
          </w:p>
        </w:tc>
        <w:tc>
          <w:tcPr>
            <w:tcW w:w="2115" w:type="dxa"/>
            <w:vAlign w:val="center"/>
          </w:tcPr>
          <w:p w14:paraId="4A6B36BA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16167094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Student</w:t>
            </w:r>
          </w:p>
        </w:tc>
        <w:tc>
          <w:tcPr>
            <w:tcW w:w="2115" w:type="dxa"/>
            <w:vAlign w:val="center"/>
          </w:tcPr>
          <w:p w14:paraId="0E1F5970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312644074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General Public</w:t>
            </w:r>
          </w:p>
        </w:tc>
        <w:tc>
          <w:tcPr>
            <w:tcW w:w="2115" w:type="dxa"/>
            <w:vAlign w:val="center"/>
          </w:tcPr>
          <w:p w14:paraId="63B6C553" w14:textId="77777777" w:rsidR="00654649" w:rsidRPr="007A1889" w:rsidRDefault="00654649" w:rsidP="001F1FEB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654649" w:rsidRPr="007A1889" w14:paraId="50FC3D27" w14:textId="77777777" w:rsidTr="00A446AC">
        <w:tc>
          <w:tcPr>
            <w:tcW w:w="2340" w:type="dxa"/>
          </w:tcPr>
          <w:p w14:paraId="69AB6E20" w14:textId="77777777" w:rsidR="00654649" w:rsidRPr="007A1889" w:rsidRDefault="00654649" w:rsidP="001F1FEB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Nature of Feedback</w:t>
            </w:r>
          </w:p>
        </w:tc>
        <w:tc>
          <w:tcPr>
            <w:tcW w:w="2115" w:type="dxa"/>
            <w:vAlign w:val="center"/>
          </w:tcPr>
          <w:p w14:paraId="70ACA175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177916401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Compliment</w:t>
            </w:r>
          </w:p>
        </w:tc>
        <w:tc>
          <w:tcPr>
            <w:tcW w:w="2115" w:type="dxa"/>
            <w:vAlign w:val="center"/>
          </w:tcPr>
          <w:p w14:paraId="29BAEB8F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19038839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Feedback</w:t>
            </w:r>
          </w:p>
        </w:tc>
        <w:tc>
          <w:tcPr>
            <w:tcW w:w="2115" w:type="dxa"/>
            <w:vAlign w:val="center"/>
          </w:tcPr>
          <w:p w14:paraId="02EB8FB7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6014540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Complaint</w:t>
            </w:r>
          </w:p>
        </w:tc>
        <w:tc>
          <w:tcPr>
            <w:tcW w:w="2115" w:type="dxa"/>
            <w:vAlign w:val="center"/>
          </w:tcPr>
          <w:p w14:paraId="21F50CE4" w14:textId="77777777" w:rsidR="00654649" w:rsidRPr="007A1889" w:rsidRDefault="00654649" w:rsidP="001F1FEB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654649" w:rsidRPr="007A1889" w14:paraId="14A97C7E" w14:textId="77777777" w:rsidTr="00C113E5">
        <w:tc>
          <w:tcPr>
            <w:tcW w:w="2340" w:type="dxa"/>
          </w:tcPr>
          <w:p w14:paraId="77C2E618" w14:textId="77777777" w:rsidR="00654649" w:rsidRPr="007A1889" w:rsidRDefault="00654649" w:rsidP="001F1FEB">
            <w:pPr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Area of Feedback</w:t>
            </w:r>
          </w:p>
        </w:tc>
        <w:tc>
          <w:tcPr>
            <w:tcW w:w="2115" w:type="dxa"/>
            <w:vAlign w:val="center"/>
          </w:tcPr>
          <w:p w14:paraId="0B021A43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147292697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Academic</w:t>
            </w:r>
          </w:p>
        </w:tc>
        <w:tc>
          <w:tcPr>
            <w:tcW w:w="2115" w:type="dxa"/>
            <w:vAlign w:val="center"/>
          </w:tcPr>
          <w:p w14:paraId="6AB63369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45510136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Facilities</w:t>
            </w:r>
          </w:p>
        </w:tc>
        <w:tc>
          <w:tcPr>
            <w:tcW w:w="2115" w:type="dxa"/>
            <w:vAlign w:val="center"/>
          </w:tcPr>
          <w:p w14:paraId="6ADF3063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-1245097830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Student Support</w:t>
            </w:r>
          </w:p>
        </w:tc>
        <w:tc>
          <w:tcPr>
            <w:tcW w:w="2115" w:type="dxa"/>
            <w:vAlign w:val="center"/>
          </w:tcPr>
          <w:p w14:paraId="0F503FBA" w14:textId="77777777" w:rsidR="00654649" w:rsidRPr="007A1889" w:rsidRDefault="002C6C87" w:rsidP="001F1FEB">
            <w:pPr>
              <w:spacing w:before="40" w:after="40"/>
              <w:rPr>
                <w:rFonts w:ascii="Calibri" w:hAnsi="Calibri"/>
                <w:sz w:val="20"/>
                <w:szCs w:val="24"/>
              </w:rPr>
            </w:pPr>
            <w:sdt>
              <w:sdtPr>
                <w:rPr>
                  <w:rFonts w:ascii="Calibri" w:hAnsi="Calibri"/>
                  <w:sz w:val="20"/>
                </w:rPr>
                <w:id w:val="1833408319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54649" w:rsidRPr="007A1889">
                  <w:rPr>
                    <w:rFonts w:ascii="Calibri" w:hAnsi="Calibri"/>
                    <w:sz w:val="20"/>
                  </w:rPr>
                  <w:sym w:font="Wingdings" w:char="F06F"/>
                </w:r>
              </w:sdtContent>
            </w:sdt>
            <w:r w:rsidR="00654649" w:rsidRPr="007A1889">
              <w:rPr>
                <w:rFonts w:ascii="Calibri" w:hAnsi="Calibri" w:cs="Arial"/>
                <w:sz w:val="20"/>
              </w:rPr>
              <w:t xml:space="preserve"> </w:t>
            </w:r>
            <w:r w:rsidR="00654649" w:rsidRPr="007A1889">
              <w:rPr>
                <w:rFonts w:ascii="Calibri" w:hAnsi="Calibri"/>
                <w:sz w:val="20"/>
                <w:szCs w:val="24"/>
              </w:rPr>
              <w:t xml:space="preserve"> Others</w:t>
            </w:r>
          </w:p>
        </w:tc>
      </w:tr>
    </w:tbl>
    <w:p w14:paraId="4519B0E9" w14:textId="77777777" w:rsidR="0033500A" w:rsidRPr="007A1889" w:rsidRDefault="0033500A" w:rsidP="004C2A4F">
      <w:pPr>
        <w:spacing w:before="0" w:after="0"/>
        <w:rPr>
          <w:rFonts w:ascii="Calibri" w:hAnsi="Calibri"/>
          <w:sz w:val="22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045DB3" w:rsidRPr="007A1889" w14:paraId="193CDB46" w14:textId="77777777" w:rsidTr="00045DB3">
        <w:tc>
          <w:tcPr>
            <w:tcW w:w="1080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7F7F7F"/>
            <w:vAlign w:val="center"/>
          </w:tcPr>
          <w:p w14:paraId="05A4AAE6" w14:textId="77777777" w:rsidR="00045DB3" w:rsidRPr="007A1889" w:rsidRDefault="00045DB3" w:rsidP="00045DB3">
            <w:pPr>
              <w:pStyle w:val="FieldText"/>
              <w:numPr>
                <w:ilvl w:val="1"/>
                <w:numId w:val="0"/>
              </w:numPr>
              <w:shd w:val="clear" w:color="auto" w:fill="7F7F7F"/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</w:pPr>
            <w:r w:rsidRPr="007A1889"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  <w:t>section 3: feedback</w:t>
            </w:r>
          </w:p>
        </w:tc>
      </w:tr>
      <w:tr w:rsidR="00654649" w:rsidRPr="007A1889" w14:paraId="1D7DDCB4" w14:textId="77777777" w:rsidTr="00EE5EE5"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B4DC3A" w14:textId="77777777" w:rsidR="00654649" w:rsidRPr="007A1889" w:rsidRDefault="00654649" w:rsidP="000A25F2">
            <w:pPr>
              <w:tabs>
                <w:tab w:val="right" w:leader="underscore" w:pos="10980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Description of Feedback</w:t>
            </w: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718812" w14:textId="77777777" w:rsidR="00654649" w:rsidRPr="007A1889" w:rsidRDefault="00654649" w:rsidP="000A25F2">
            <w:pPr>
              <w:tabs>
                <w:tab w:val="right" w:leader="underscore" w:pos="10980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Suggestions for Improvements</w:t>
            </w:r>
          </w:p>
        </w:tc>
      </w:tr>
      <w:tr w:rsidR="00654649" w:rsidRPr="007A1889" w14:paraId="3DA62E98" w14:textId="77777777" w:rsidTr="00BF5F27"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8A7C8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15995496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364EC96C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07920BCB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08DB148F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57B07310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273B00BC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1D97F08F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68F463A1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029F14D9" w14:textId="77777777" w:rsidR="0041143C" w:rsidRPr="007A1889" w:rsidRDefault="0041143C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2BEF77E3" w14:textId="77777777" w:rsidR="0041143C" w:rsidRPr="007A1889" w:rsidRDefault="0041143C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1CD71C02" w14:textId="77777777" w:rsidR="0041143C" w:rsidRPr="007A1889" w:rsidRDefault="0041143C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035A295C" w14:textId="77777777" w:rsidR="0041143C" w:rsidRPr="007A1889" w:rsidRDefault="0041143C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34F15D7A" w14:textId="77777777" w:rsidR="001A235A" w:rsidRPr="007A1889" w:rsidRDefault="001A235A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9BEDDC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3B00D0E9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295B5921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307722B4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  <w:p w14:paraId="657B1374" w14:textId="77777777" w:rsidR="00654649" w:rsidRPr="007A1889" w:rsidRDefault="00654649" w:rsidP="00416C70">
            <w:pPr>
              <w:tabs>
                <w:tab w:val="right" w:leader="underscore" w:pos="10980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B5654D0" w14:textId="77777777" w:rsidR="0063415D" w:rsidRPr="007A1889" w:rsidRDefault="0063415D" w:rsidP="0091155A">
      <w:pPr>
        <w:spacing w:before="0" w:after="0"/>
        <w:rPr>
          <w:rFonts w:ascii="Calibri" w:hAnsi="Calibri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1701"/>
        <w:gridCol w:w="4563"/>
      </w:tblGrid>
      <w:tr w:rsidR="004C5995" w:rsidRPr="007A1889" w14:paraId="63757A70" w14:textId="77777777" w:rsidTr="004C5995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007001" w14:textId="77777777" w:rsidR="004C5995" w:rsidRPr="007A1889" w:rsidRDefault="004C5995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  <w:p w14:paraId="6DD591EE" w14:textId="77777777" w:rsidR="004C5995" w:rsidRPr="007A1889" w:rsidRDefault="004C5995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4C40D0" w14:textId="77777777" w:rsidR="004C5995" w:rsidRPr="007A1889" w:rsidRDefault="004C5995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5F2E06" w14:textId="77777777" w:rsidR="004C5995" w:rsidRPr="007A1889" w:rsidRDefault="004C5995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4C5995" w:rsidRPr="007A1889" w14:paraId="57E74E8D" w14:textId="77777777" w:rsidTr="004C5995"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E707DC" w14:textId="77777777" w:rsidR="004C5995" w:rsidRPr="007A1889" w:rsidRDefault="00654649" w:rsidP="00654649">
            <w:pPr>
              <w:spacing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Signature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254F5A" w14:textId="77777777" w:rsidR="004C5995" w:rsidRPr="007A1889" w:rsidRDefault="004C5995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1EDA9" w14:textId="77777777" w:rsidR="004C5995" w:rsidRPr="007A1889" w:rsidRDefault="004C5995" w:rsidP="00654649">
            <w:pPr>
              <w:spacing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</w:tr>
    </w:tbl>
    <w:p w14:paraId="5FBD4F1D" w14:textId="77777777" w:rsidR="00045DB3" w:rsidRPr="007A1889" w:rsidRDefault="00045DB3" w:rsidP="0091155A">
      <w:pPr>
        <w:spacing w:before="0" w:after="0"/>
        <w:rPr>
          <w:rFonts w:ascii="Calibri" w:hAnsi="Calibri"/>
          <w:sz w:val="22"/>
          <w:szCs w:val="22"/>
        </w:rPr>
      </w:pPr>
      <w:r w:rsidRPr="007A1889">
        <w:rPr>
          <w:rFonts w:ascii="Calibri" w:hAnsi="Calibri"/>
          <w:sz w:val="22"/>
          <w:szCs w:val="2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F7F7F"/>
        <w:tblLook w:val="04A0" w:firstRow="1" w:lastRow="0" w:firstColumn="1" w:lastColumn="0" w:noHBand="0" w:noVBand="1"/>
      </w:tblPr>
      <w:tblGrid>
        <w:gridCol w:w="10881"/>
      </w:tblGrid>
      <w:tr w:rsidR="00045DB3" w:rsidRPr="007A1889" w14:paraId="5E1B4147" w14:textId="77777777" w:rsidTr="00BF5F27">
        <w:tc>
          <w:tcPr>
            <w:tcW w:w="10881" w:type="dxa"/>
            <w:shd w:val="clear" w:color="auto" w:fill="7F7F7F"/>
          </w:tcPr>
          <w:p w14:paraId="7C90E7D8" w14:textId="77777777" w:rsidR="00045DB3" w:rsidRPr="007A1889" w:rsidRDefault="00045DB3" w:rsidP="00045DB3">
            <w:pPr>
              <w:pStyle w:val="FieldText"/>
              <w:numPr>
                <w:ilvl w:val="1"/>
                <w:numId w:val="0"/>
              </w:numPr>
              <w:shd w:val="clear" w:color="auto" w:fill="7F7F7F"/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</w:pPr>
            <w:r w:rsidRPr="007A1889"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  <w:lastRenderedPageBreak/>
              <w:t>section 4: for official use only</w:t>
            </w:r>
          </w:p>
        </w:tc>
      </w:tr>
    </w:tbl>
    <w:p w14:paraId="56A42BB7" w14:textId="77777777" w:rsidR="003C492A" w:rsidRPr="007A1889" w:rsidRDefault="004C5995" w:rsidP="00045DB3">
      <w:pPr>
        <w:spacing w:after="0"/>
        <w:rPr>
          <w:rFonts w:ascii="Calibri" w:hAnsi="Calibri"/>
          <w:sz w:val="20"/>
          <w:szCs w:val="20"/>
          <w:u w:val="single"/>
        </w:rPr>
      </w:pPr>
      <w:r w:rsidRPr="007A1889">
        <w:rPr>
          <w:rFonts w:ascii="Calibri" w:hAnsi="Calibri"/>
          <w:sz w:val="20"/>
          <w:szCs w:val="20"/>
          <w:u w:val="single"/>
        </w:rPr>
        <w:t xml:space="preserve">Receipt of </w:t>
      </w:r>
      <w:r w:rsidR="00654649" w:rsidRPr="007A1889">
        <w:rPr>
          <w:rFonts w:ascii="Calibri" w:hAnsi="Calibri"/>
          <w:sz w:val="20"/>
          <w:szCs w:val="20"/>
          <w:u w:val="single"/>
        </w:rPr>
        <w:t>Feedback</w:t>
      </w:r>
    </w:p>
    <w:p w14:paraId="732DED09" w14:textId="77777777" w:rsidR="00C7693A" w:rsidRPr="007A1889" w:rsidRDefault="00C7693A" w:rsidP="0091155A">
      <w:pPr>
        <w:spacing w:before="0" w:after="0"/>
        <w:rPr>
          <w:rFonts w:ascii="Calibri" w:hAnsi="Calibri"/>
          <w:sz w:val="20"/>
          <w:szCs w:val="20"/>
        </w:rPr>
      </w:pPr>
      <w:r w:rsidRPr="007A1889">
        <w:rPr>
          <w:rFonts w:ascii="Calibri" w:hAnsi="Calibri"/>
          <w:sz w:val="20"/>
          <w:szCs w:val="20"/>
        </w:rPr>
        <w:t>(Including acknowledgement)</w:t>
      </w:r>
    </w:p>
    <w:p w14:paraId="43EB5F24" w14:textId="77777777" w:rsidR="00C7693A" w:rsidRPr="007A1889" w:rsidRDefault="00C7693A" w:rsidP="0091155A">
      <w:pPr>
        <w:spacing w:before="0" w:after="0"/>
        <w:rPr>
          <w:rFonts w:ascii="Calibri" w:hAnsi="Calibr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284"/>
        <w:gridCol w:w="3273"/>
        <w:gridCol w:w="1688"/>
        <w:gridCol w:w="283"/>
        <w:gridCol w:w="3429"/>
      </w:tblGrid>
      <w:tr w:rsidR="006C1578" w:rsidRPr="007A1889" w14:paraId="3C4D958A" w14:textId="77777777" w:rsidTr="00B8588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ADBF12" w14:textId="77777777" w:rsidR="006C1578" w:rsidRPr="007A1889" w:rsidRDefault="00DC2875" w:rsidP="00AB7DD1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Received</w:t>
            </w:r>
            <w:r w:rsidR="006C1578" w:rsidRPr="007A1889">
              <w:rPr>
                <w:rFonts w:ascii="Calibri" w:hAnsi="Calibri"/>
                <w:b/>
                <w:sz w:val="20"/>
                <w:szCs w:val="20"/>
              </w:rPr>
              <w:t xml:space="preserve"> by</w:t>
            </w:r>
          </w:p>
        </w:tc>
        <w:tc>
          <w:tcPr>
            <w:tcW w:w="89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87EAF6" w14:textId="77777777" w:rsidR="006C1578" w:rsidRPr="007A1889" w:rsidRDefault="006C1578" w:rsidP="00AB7DD1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</w:tr>
      <w:tr w:rsidR="00B16727" w:rsidRPr="007A1889" w14:paraId="70E58EDC" w14:textId="77777777" w:rsidTr="001148A3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EB57D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16"/>
                <w:szCs w:val="16"/>
              </w:rPr>
            </w:pPr>
          </w:p>
          <w:p w14:paraId="3D353488" w14:textId="77777777" w:rsidR="00B16727" w:rsidRPr="007A1889" w:rsidRDefault="00B16727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D211E" w14:textId="77777777" w:rsidR="00B16727" w:rsidRPr="007A1889" w:rsidRDefault="00B16727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5C6254" w14:textId="77777777" w:rsidR="00B16727" w:rsidRPr="007A1889" w:rsidRDefault="00B16727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4EF9A" w14:textId="77777777" w:rsidR="00B16727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Designation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8E4E6" w14:textId="77777777" w:rsidR="00B16727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D2326E" w14:textId="77777777" w:rsidR="00B16727" w:rsidRPr="007A1889" w:rsidRDefault="00B16727" w:rsidP="001148A3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48A3" w:rsidRPr="007A1889" w14:paraId="6F7F49DE" w14:textId="77777777" w:rsidTr="001148A3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7327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16"/>
                <w:szCs w:val="16"/>
              </w:rPr>
            </w:pPr>
          </w:p>
          <w:p w14:paraId="599C61EE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5BB3B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CA31E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AAA30" w14:textId="77777777" w:rsidR="001148A3" w:rsidRPr="007A1889" w:rsidRDefault="00654649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Signature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FC9AF" w14:textId="77777777" w:rsidR="001148A3" w:rsidRPr="007A1889" w:rsidRDefault="001148A3" w:rsidP="001148A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68F4AC" w14:textId="77777777" w:rsidR="001148A3" w:rsidRPr="007A1889" w:rsidRDefault="001148A3" w:rsidP="001148A3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0141AC42" w14:textId="77777777" w:rsidR="006C1578" w:rsidRPr="007A1889" w:rsidRDefault="00BA2CC1" w:rsidP="00BA2CC1">
      <w:pPr>
        <w:tabs>
          <w:tab w:val="left" w:pos="9390"/>
        </w:tabs>
        <w:spacing w:before="0" w:after="0"/>
        <w:rPr>
          <w:rFonts w:ascii="Calibri" w:hAnsi="Calibri"/>
          <w:sz w:val="20"/>
          <w:szCs w:val="20"/>
        </w:rPr>
      </w:pPr>
      <w:r w:rsidRPr="007A1889">
        <w:rPr>
          <w:rFonts w:ascii="Calibri" w:hAnsi="Calibri"/>
          <w:sz w:val="20"/>
          <w:szCs w:val="20"/>
        </w:rPr>
        <w:tab/>
      </w:r>
    </w:p>
    <w:p w14:paraId="4F7A14F3" w14:textId="77777777" w:rsidR="00DC2875" w:rsidRPr="007A1889" w:rsidRDefault="00DC2875" w:rsidP="0091155A">
      <w:pPr>
        <w:spacing w:before="0" w:after="0"/>
        <w:rPr>
          <w:rFonts w:ascii="Calibri" w:hAnsi="Calibri"/>
          <w:sz w:val="20"/>
          <w:szCs w:val="20"/>
        </w:rPr>
      </w:pPr>
    </w:p>
    <w:p w14:paraId="1982983B" w14:textId="77777777" w:rsidR="006C1578" w:rsidRPr="007A1889" w:rsidRDefault="00DC2875" w:rsidP="0091155A">
      <w:pPr>
        <w:spacing w:before="0" w:after="0"/>
        <w:rPr>
          <w:rFonts w:ascii="Calibri" w:hAnsi="Calibri"/>
          <w:sz w:val="20"/>
          <w:szCs w:val="20"/>
          <w:u w:val="single"/>
        </w:rPr>
      </w:pPr>
      <w:r w:rsidRPr="007A1889">
        <w:rPr>
          <w:rFonts w:ascii="Calibri" w:hAnsi="Calibri"/>
          <w:sz w:val="20"/>
          <w:szCs w:val="20"/>
          <w:u w:val="single"/>
        </w:rPr>
        <w:t>Follow-Up</w:t>
      </w:r>
    </w:p>
    <w:p w14:paraId="4216C83B" w14:textId="77777777" w:rsidR="00DC2875" w:rsidRPr="007A1889" w:rsidRDefault="00DC2875" w:rsidP="0091155A">
      <w:pPr>
        <w:spacing w:before="0" w:after="0"/>
        <w:rPr>
          <w:rFonts w:ascii="Calibri" w:hAnsi="Calibri"/>
          <w:b/>
          <w:sz w:val="20"/>
          <w:szCs w:val="20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284"/>
        <w:gridCol w:w="3273"/>
        <w:gridCol w:w="1688"/>
        <w:gridCol w:w="283"/>
        <w:gridCol w:w="3429"/>
      </w:tblGrid>
      <w:tr w:rsidR="00654649" w:rsidRPr="007A1889" w14:paraId="3D90E91F" w14:textId="77777777" w:rsidTr="00F8293F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C4D21" w14:textId="77777777" w:rsidR="00654649" w:rsidRPr="007A1889" w:rsidRDefault="00654649" w:rsidP="00F8293F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Action(s) taken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F90E" w14:textId="77777777" w:rsidR="00654649" w:rsidRPr="007A1889" w:rsidRDefault="00654649" w:rsidP="00F8293F">
            <w:pPr>
              <w:spacing w:after="0"/>
              <w:jc w:val="center"/>
              <w:rPr>
                <w:rFonts w:ascii="Calibri" w:hAnsi="Calibri"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86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A508C" w14:textId="77777777" w:rsidR="00654649" w:rsidRPr="007A1889" w:rsidRDefault="00654649" w:rsidP="0050055C">
            <w:pPr>
              <w:spacing w:after="0" w:line="60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148A3" w:rsidRPr="007A1889" w14:paraId="220C00F7" w14:textId="77777777" w:rsidTr="00654649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C1111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16"/>
                <w:szCs w:val="16"/>
              </w:rPr>
            </w:pPr>
          </w:p>
          <w:p w14:paraId="3037ABF8" w14:textId="77777777" w:rsidR="001148A3" w:rsidRPr="007A1889" w:rsidRDefault="00654649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Performed by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D070F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94AC9A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8AE8E33" w14:textId="77777777" w:rsidR="001148A3" w:rsidRPr="007A1889" w:rsidRDefault="00416C70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Designation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9216EA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85E76C" w14:textId="77777777" w:rsidR="001148A3" w:rsidRPr="007A1889" w:rsidRDefault="001148A3" w:rsidP="004D1D7F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48A3" w:rsidRPr="007A1889" w14:paraId="453535E4" w14:textId="77777777" w:rsidTr="004D1D7F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8DB868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16"/>
                <w:szCs w:val="16"/>
              </w:rPr>
            </w:pPr>
          </w:p>
          <w:p w14:paraId="74E83BDB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D24BE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873AF5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D89BF" w14:textId="77777777" w:rsidR="001148A3" w:rsidRPr="007A1889" w:rsidRDefault="00654649" w:rsidP="00416C70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Signature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A1578" w14:textId="77777777" w:rsidR="001148A3" w:rsidRPr="007A1889" w:rsidRDefault="001148A3" w:rsidP="004D1D7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A64F18" w14:textId="77777777" w:rsidR="001148A3" w:rsidRPr="007A1889" w:rsidRDefault="001148A3" w:rsidP="004D1D7F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2561546E" w14:textId="77777777" w:rsidR="007B7780" w:rsidRPr="007A1889" w:rsidRDefault="007B7780" w:rsidP="0091155A">
      <w:pPr>
        <w:spacing w:before="0" w:after="0"/>
        <w:rPr>
          <w:rFonts w:ascii="Calibri" w:hAnsi="Calibri"/>
          <w:sz w:val="22"/>
          <w:szCs w:val="22"/>
        </w:rPr>
      </w:pPr>
    </w:p>
    <w:p w14:paraId="21F0C951" w14:textId="77777777" w:rsidR="00045DB3" w:rsidRPr="007A1889" w:rsidRDefault="00045DB3" w:rsidP="0091155A">
      <w:pPr>
        <w:spacing w:before="0" w:after="0"/>
        <w:rPr>
          <w:rFonts w:ascii="Calibri" w:hAnsi="Calibri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2891"/>
        <w:gridCol w:w="2891"/>
        <w:gridCol w:w="2891"/>
      </w:tblGrid>
      <w:tr w:rsidR="00045DB3" w:rsidRPr="007A1889" w14:paraId="092BE7E3" w14:textId="77777777" w:rsidTr="002F36E6">
        <w:tc>
          <w:tcPr>
            <w:tcW w:w="10692" w:type="dxa"/>
            <w:gridSpan w:val="5"/>
            <w:shd w:val="clear" w:color="auto" w:fill="7F7F7F"/>
            <w:vAlign w:val="bottom"/>
          </w:tcPr>
          <w:p w14:paraId="2D67FB99" w14:textId="77777777" w:rsidR="00045DB3" w:rsidRPr="007A1889" w:rsidRDefault="00045DB3" w:rsidP="00045DB3">
            <w:pPr>
              <w:pStyle w:val="FieldText"/>
              <w:numPr>
                <w:ilvl w:val="1"/>
                <w:numId w:val="0"/>
              </w:numPr>
              <w:shd w:val="clear" w:color="auto" w:fill="7F7F7F"/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</w:pPr>
            <w:r w:rsidRPr="007A1889">
              <w:rPr>
                <w:rFonts w:ascii="Calibri" w:hAnsi="Calibri" w:cs="David"/>
                <w:bCs/>
                <w:caps/>
                <w:color w:val="FFFFFF"/>
                <w:sz w:val="20"/>
                <w:szCs w:val="20"/>
              </w:rPr>
              <w:t>section 5: outcome acknowledgement (if applicable)</w:t>
            </w:r>
          </w:p>
        </w:tc>
      </w:tr>
      <w:tr w:rsidR="002F36E6" w:rsidRPr="007A1889" w14:paraId="1D048B1C" w14:textId="77777777" w:rsidTr="00403766">
        <w:tc>
          <w:tcPr>
            <w:tcW w:w="1843" w:type="dxa"/>
            <w:vAlign w:val="bottom"/>
          </w:tcPr>
          <w:p w14:paraId="746BB7FE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Outcome</w:t>
            </w:r>
          </w:p>
        </w:tc>
        <w:tc>
          <w:tcPr>
            <w:tcW w:w="284" w:type="dxa"/>
            <w:vAlign w:val="bottom"/>
          </w:tcPr>
          <w:p w14:paraId="637E84E1" w14:textId="77777777" w:rsidR="002F36E6" w:rsidRPr="007A1889" w:rsidRDefault="002F36E6" w:rsidP="002F36E6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891" w:type="dxa"/>
            <w:vAlign w:val="center"/>
          </w:tcPr>
          <w:p w14:paraId="07BCA474" w14:textId="77777777" w:rsidR="002F36E6" w:rsidRPr="007A1889" w:rsidRDefault="002C6C87" w:rsidP="002F36E6">
            <w:pPr>
              <w:spacing w:before="40" w:after="40"/>
              <w:rPr>
                <w:rFonts w:ascii="Calibri" w:hAnsi="Calibri"/>
                <w:b/>
                <w:sz w:val="20"/>
                <w:szCs w:val="24"/>
              </w:rPr>
            </w:pPr>
            <w:sdt>
              <w:sdtPr>
                <w:rPr>
                  <w:rFonts w:ascii="Calibri" w:hAnsi="Calibri"/>
                  <w:b/>
                  <w:sz w:val="24"/>
                  <w:szCs w:val="24"/>
                </w:rPr>
                <w:id w:val="1368728900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2F36E6" w:rsidRPr="007A1889">
                  <w:rPr>
                    <w:rFonts w:ascii="Calibri" w:hAnsi="Calibri"/>
                    <w:b/>
                    <w:sz w:val="24"/>
                    <w:szCs w:val="24"/>
                  </w:rPr>
                  <w:sym w:font="Wingdings" w:char="F06F"/>
                </w:r>
              </w:sdtContent>
            </w:sdt>
            <w:r w:rsidR="002F36E6" w:rsidRPr="007A1889"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r w:rsidR="002F36E6" w:rsidRPr="007A1889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2F36E6" w:rsidRPr="007A1889">
              <w:rPr>
                <w:rFonts w:ascii="Calibri" w:hAnsi="Calibri"/>
                <w:sz w:val="20"/>
                <w:szCs w:val="24"/>
              </w:rPr>
              <w:t>Satisfied</w:t>
            </w:r>
          </w:p>
        </w:tc>
        <w:tc>
          <w:tcPr>
            <w:tcW w:w="2891" w:type="dxa"/>
            <w:vAlign w:val="center"/>
          </w:tcPr>
          <w:p w14:paraId="6AFD9B27" w14:textId="77777777" w:rsidR="002F36E6" w:rsidRPr="007A1889" w:rsidRDefault="002C6C87" w:rsidP="002F36E6">
            <w:pPr>
              <w:spacing w:before="40" w:after="40"/>
              <w:rPr>
                <w:rFonts w:ascii="Calibri" w:hAnsi="Calibri"/>
                <w:b/>
                <w:sz w:val="20"/>
                <w:szCs w:val="24"/>
              </w:rPr>
            </w:pPr>
            <w:sdt>
              <w:sdtPr>
                <w:rPr>
                  <w:rFonts w:ascii="Calibri" w:hAnsi="Calibri"/>
                  <w:b/>
                  <w:sz w:val="24"/>
                  <w:szCs w:val="24"/>
                </w:rPr>
                <w:id w:val="-302540107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2F36E6" w:rsidRPr="007A1889">
                  <w:rPr>
                    <w:rFonts w:ascii="Calibri" w:hAnsi="Calibri"/>
                    <w:b/>
                    <w:sz w:val="24"/>
                    <w:szCs w:val="24"/>
                  </w:rPr>
                  <w:sym w:font="Wingdings" w:char="F06F"/>
                </w:r>
              </w:sdtContent>
            </w:sdt>
            <w:r w:rsidR="002F36E6" w:rsidRPr="007A1889"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r w:rsidR="002F36E6" w:rsidRPr="007A1889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2F36E6" w:rsidRPr="007A1889">
              <w:rPr>
                <w:rFonts w:ascii="Calibri" w:hAnsi="Calibri"/>
                <w:sz w:val="20"/>
                <w:szCs w:val="24"/>
              </w:rPr>
              <w:t>Not Satisfied</w:t>
            </w:r>
          </w:p>
        </w:tc>
        <w:tc>
          <w:tcPr>
            <w:tcW w:w="2891" w:type="dxa"/>
            <w:vAlign w:val="bottom"/>
          </w:tcPr>
          <w:p w14:paraId="1E361D08" w14:textId="77777777" w:rsidR="002F36E6" w:rsidRPr="007A1889" w:rsidRDefault="002F36E6" w:rsidP="002F36E6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36E6" w:rsidRPr="007A1889" w14:paraId="75A941F6" w14:textId="77777777" w:rsidTr="002F36E6">
        <w:tc>
          <w:tcPr>
            <w:tcW w:w="1830" w:type="dxa"/>
            <w:vAlign w:val="bottom"/>
          </w:tcPr>
          <w:p w14:paraId="5259646C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284" w:type="dxa"/>
            <w:vAlign w:val="bottom"/>
          </w:tcPr>
          <w:p w14:paraId="4A6E665D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862" w:type="dxa"/>
            <w:tcBorders>
              <w:bottom w:val="single" w:sz="4" w:space="0" w:color="auto"/>
            </w:tcBorders>
            <w:vAlign w:val="bottom"/>
          </w:tcPr>
          <w:p w14:paraId="0859E38B" w14:textId="77777777" w:rsidR="002F36E6" w:rsidRPr="007A1889" w:rsidRDefault="002F36E6" w:rsidP="002F36E6">
            <w:pPr>
              <w:spacing w:before="12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4" w:type="dxa"/>
            <w:vAlign w:val="bottom"/>
          </w:tcPr>
          <w:p w14:paraId="7B7AF23B" w14:textId="77777777" w:rsidR="002F36E6" w:rsidRPr="007A1889" w:rsidRDefault="002F36E6" w:rsidP="002F36E6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2" w:type="dxa"/>
            <w:vAlign w:val="bottom"/>
          </w:tcPr>
          <w:p w14:paraId="36ABBE1D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36E6" w:rsidRPr="007A1889" w14:paraId="0BFB5C14" w14:textId="77777777" w:rsidTr="002F36E6">
        <w:tc>
          <w:tcPr>
            <w:tcW w:w="1830" w:type="dxa"/>
            <w:vAlign w:val="bottom"/>
          </w:tcPr>
          <w:p w14:paraId="79547BFD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Remarks (If any)</w:t>
            </w:r>
          </w:p>
        </w:tc>
        <w:tc>
          <w:tcPr>
            <w:tcW w:w="284" w:type="dxa"/>
            <w:vAlign w:val="bottom"/>
          </w:tcPr>
          <w:p w14:paraId="3925A268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 w:rsidRPr="007A1889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D42F3E" w14:textId="77777777" w:rsidR="002F36E6" w:rsidRPr="007A1889" w:rsidRDefault="002F36E6" w:rsidP="002F36E6">
            <w:pPr>
              <w:spacing w:before="120" w:after="0"/>
              <w:rPr>
                <w:rFonts w:ascii="Calibri" w:hAnsi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864" w:type="dxa"/>
            <w:tcBorders>
              <w:bottom w:val="single" w:sz="4" w:space="0" w:color="auto"/>
            </w:tcBorders>
            <w:vAlign w:val="bottom"/>
          </w:tcPr>
          <w:p w14:paraId="2E2557F5" w14:textId="77777777" w:rsidR="002F36E6" w:rsidRPr="007A1889" w:rsidRDefault="002F36E6" w:rsidP="002F36E6">
            <w:pPr>
              <w:spacing w:before="40" w:after="0"/>
              <w:rPr>
                <w:rFonts w:ascii="Calibri" w:hAnsi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852" w:type="dxa"/>
            <w:tcBorders>
              <w:bottom w:val="single" w:sz="4" w:space="0" w:color="auto"/>
            </w:tcBorders>
            <w:vAlign w:val="bottom"/>
          </w:tcPr>
          <w:p w14:paraId="69AC2459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36E6" w:rsidRPr="007A1889" w14:paraId="5877E1E3" w14:textId="77777777" w:rsidTr="002F36E6">
        <w:tc>
          <w:tcPr>
            <w:tcW w:w="1830" w:type="dxa"/>
            <w:vAlign w:val="bottom"/>
          </w:tcPr>
          <w:p w14:paraId="45081467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bottom"/>
          </w:tcPr>
          <w:p w14:paraId="6203828A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B3E125" w14:textId="77777777" w:rsidR="002F36E6" w:rsidRPr="007A1889" w:rsidRDefault="002F36E6" w:rsidP="002F36E6">
            <w:pPr>
              <w:spacing w:before="12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D10953" w14:textId="77777777" w:rsidR="002F36E6" w:rsidRPr="007A1889" w:rsidRDefault="002F36E6" w:rsidP="002F36E6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5FC0E5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36E6" w:rsidRPr="007A1889" w14:paraId="11C3E930" w14:textId="77777777" w:rsidTr="002F36E6">
        <w:tc>
          <w:tcPr>
            <w:tcW w:w="1830" w:type="dxa"/>
            <w:vAlign w:val="bottom"/>
          </w:tcPr>
          <w:p w14:paraId="0A21B35C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bottom"/>
          </w:tcPr>
          <w:p w14:paraId="49EA877E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5CDA05" w14:textId="77777777" w:rsidR="002F36E6" w:rsidRPr="007A1889" w:rsidRDefault="002F36E6" w:rsidP="002F36E6">
            <w:pPr>
              <w:spacing w:before="12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24C537" w14:textId="77777777" w:rsidR="002F36E6" w:rsidRPr="007A1889" w:rsidRDefault="002F36E6" w:rsidP="002F36E6">
            <w:pPr>
              <w:spacing w:before="4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AE88D4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36E6" w:rsidRPr="007A1889" w14:paraId="5D376677" w14:textId="77777777" w:rsidTr="002F36E6">
        <w:tc>
          <w:tcPr>
            <w:tcW w:w="1830" w:type="dxa"/>
            <w:vAlign w:val="bottom"/>
          </w:tcPr>
          <w:p w14:paraId="23D58472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Name</w:t>
            </w:r>
          </w:p>
        </w:tc>
        <w:tc>
          <w:tcPr>
            <w:tcW w:w="284" w:type="dxa"/>
            <w:vAlign w:val="bottom"/>
          </w:tcPr>
          <w:p w14:paraId="5146D11F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16595" w14:textId="77777777" w:rsidR="002F36E6" w:rsidRPr="007A1889" w:rsidRDefault="002F36E6" w:rsidP="002F36E6">
            <w:pPr>
              <w:spacing w:before="120"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</w:tcBorders>
            <w:vAlign w:val="bottom"/>
          </w:tcPr>
          <w:p w14:paraId="1032DE5F" w14:textId="77777777" w:rsidR="002F36E6" w:rsidRPr="007A1889" w:rsidRDefault="002F36E6" w:rsidP="00B64FB6">
            <w:pPr>
              <w:spacing w:before="40" w:after="0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Signature</w:t>
            </w:r>
            <w:r w:rsidR="00B64FB6">
              <w:rPr>
                <w:rFonts w:ascii="Calibri" w:hAnsi="Calibri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28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89A2CE" w14:textId="77777777" w:rsidR="002F36E6" w:rsidRPr="007A1889" w:rsidRDefault="002F36E6" w:rsidP="002F36E6">
            <w:pPr>
              <w:spacing w:before="12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3162D4D3" w14:textId="77777777" w:rsidR="002B3E7A" w:rsidRPr="007A1889" w:rsidRDefault="002B3E7A" w:rsidP="00416C70">
      <w:pPr>
        <w:spacing w:before="0" w:after="0"/>
        <w:rPr>
          <w:rFonts w:ascii="Calibri" w:hAnsi="Calibri"/>
        </w:rPr>
      </w:pPr>
    </w:p>
    <w:p w14:paraId="378B6437" w14:textId="77777777" w:rsidR="002B3E7A" w:rsidRPr="007A1889" w:rsidRDefault="002B3E7A" w:rsidP="00BA2CC1">
      <w:pPr>
        <w:spacing w:before="0" w:after="0"/>
        <w:ind w:left="142"/>
        <w:rPr>
          <w:rFonts w:ascii="Calibri" w:hAnsi="Calibri"/>
          <w:b/>
          <w:sz w:val="20"/>
        </w:rPr>
      </w:pPr>
    </w:p>
    <w:p w14:paraId="79906958" w14:textId="77777777" w:rsidR="002B3E7A" w:rsidRPr="007A1889" w:rsidRDefault="002B3E7A" w:rsidP="00BA2CC1">
      <w:pPr>
        <w:spacing w:before="0" w:after="0"/>
        <w:ind w:left="142"/>
        <w:rPr>
          <w:rFonts w:ascii="Calibri" w:hAnsi="Calibri"/>
          <w:b/>
          <w:sz w:val="20"/>
        </w:rPr>
      </w:pPr>
    </w:p>
    <w:p w14:paraId="34264D3B" w14:textId="77777777" w:rsidR="002B3E7A" w:rsidRPr="007A1889" w:rsidRDefault="002B3E7A" w:rsidP="00BA2CC1">
      <w:pPr>
        <w:spacing w:before="0" w:after="0"/>
        <w:ind w:left="142"/>
        <w:rPr>
          <w:rFonts w:ascii="Calibri" w:hAnsi="Calibri"/>
          <w:b/>
          <w:sz w:val="20"/>
        </w:rPr>
      </w:pPr>
    </w:p>
    <w:p w14:paraId="3C6D9871" w14:textId="77777777" w:rsidR="00BA2CC1" w:rsidRPr="007A1889" w:rsidRDefault="00BA2CC1" w:rsidP="00BA2CC1">
      <w:pPr>
        <w:spacing w:before="0" w:after="0"/>
        <w:ind w:left="142"/>
        <w:rPr>
          <w:rFonts w:ascii="Calibri" w:hAnsi="Calibri"/>
        </w:rPr>
      </w:pPr>
    </w:p>
    <w:sectPr w:rsidR="00BA2CC1" w:rsidRPr="007A1889" w:rsidSect="00045D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584" w:right="720" w:bottom="634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5A28D" w14:textId="77777777" w:rsidR="002C6C87" w:rsidRDefault="002C6C87">
      <w:pPr>
        <w:spacing w:after="0"/>
      </w:pPr>
      <w:r>
        <w:separator/>
      </w:r>
    </w:p>
  </w:endnote>
  <w:endnote w:type="continuationSeparator" w:id="0">
    <w:p w14:paraId="03E8EA64" w14:textId="77777777" w:rsidR="002C6C87" w:rsidRDefault="002C6C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vid"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78A14" w14:textId="77777777" w:rsidR="007D1034" w:rsidRDefault="007D10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58"/>
      <w:gridCol w:w="3060"/>
      <w:gridCol w:w="2178"/>
    </w:tblGrid>
    <w:tr w:rsidR="00045DB3" w:rsidRPr="007D1034" w14:paraId="348A69EB" w14:textId="77777777" w:rsidTr="00045DB3">
      <w:tc>
        <w:tcPr>
          <w:tcW w:w="5058" w:type="dxa"/>
          <w:shd w:val="clear" w:color="auto" w:fill="auto"/>
          <w:vAlign w:val="center"/>
        </w:tcPr>
        <w:p w14:paraId="129247CE" w14:textId="17EF6B05" w:rsidR="00045DB3" w:rsidRPr="007D1034" w:rsidRDefault="00045DB3" w:rsidP="00C3134F">
          <w:pPr>
            <w:pStyle w:val="Footer"/>
            <w:jc w:val="left"/>
            <w:rPr>
              <w:rFonts w:ascii="Calibri" w:hAnsi="Calibri" w:cs="Calibri"/>
              <w:caps/>
              <w:color w:val="auto"/>
              <w:sz w:val="20"/>
            </w:rPr>
          </w:pPr>
          <w:r w:rsidRPr="007D1034">
            <w:rPr>
              <w:rFonts w:ascii="Calibri" w:hAnsi="Calibri" w:cs="Calibri"/>
              <w:caps/>
              <w:color w:val="auto"/>
              <w:sz w:val="20"/>
            </w:rPr>
            <w:t>C2-F</w:t>
          </w:r>
          <w:r w:rsidR="007D1034">
            <w:rPr>
              <w:rFonts w:ascii="Calibri" w:hAnsi="Calibri" w:cs="Calibri"/>
              <w:caps/>
              <w:color w:val="auto"/>
              <w:sz w:val="20"/>
            </w:rPr>
            <w:t>22</w:t>
          </w:r>
          <w:bookmarkStart w:id="0" w:name="_GoBack"/>
          <w:bookmarkEnd w:id="0"/>
          <w:r w:rsidRPr="007D1034">
            <w:rPr>
              <w:rFonts w:ascii="Calibri" w:hAnsi="Calibri" w:cs="Calibri"/>
              <w:caps/>
              <w:color w:val="auto"/>
              <w:sz w:val="20"/>
            </w:rPr>
            <w:t xml:space="preserve"> feedback form </w:t>
          </w:r>
        </w:p>
      </w:tc>
      <w:tc>
        <w:tcPr>
          <w:tcW w:w="3060" w:type="dxa"/>
          <w:shd w:val="clear" w:color="auto" w:fill="auto"/>
          <w:vAlign w:val="center"/>
        </w:tcPr>
        <w:p w14:paraId="10D97524" w14:textId="77777777" w:rsidR="00045DB3" w:rsidRPr="007D1034" w:rsidRDefault="00045DB3" w:rsidP="00045DB3">
          <w:pPr>
            <w:pStyle w:val="Footer"/>
            <w:jc w:val="left"/>
            <w:rPr>
              <w:rFonts w:ascii="Calibri" w:hAnsi="Calibri" w:cs="Calibri"/>
              <w:caps/>
              <w:color w:val="auto"/>
              <w:sz w:val="20"/>
            </w:rPr>
          </w:pPr>
          <w:r w:rsidRPr="007D1034">
            <w:rPr>
              <w:rFonts w:ascii="Calibri" w:hAnsi="Calibri" w:cs="Calibri"/>
              <w:caps/>
              <w:color w:val="auto"/>
              <w:sz w:val="20"/>
            </w:rPr>
            <w:t>rev no. 00</w:t>
          </w:r>
        </w:p>
      </w:tc>
      <w:tc>
        <w:tcPr>
          <w:tcW w:w="2178" w:type="dxa"/>
          <w:shd w:val="clear" w:color="auto" w:fill="auto"/>
          <w:vAlign w:val="center"/>
        </w:tcPr>
        <w:p w14:paraId="016FAE9D" w14:textId="2A1DBF0D" w:rsidR="00045DB3" w:rsidRPr="007D1034" w:rsidRDefault="007D1034" w:rsidP="00045DB3">
          <w:pPr>
            <w:pStyle w:val="Footer"/>
            <w:rPr>
              <w:rFonts w:ascii="Calibri" w:hAnsi="Calibri" w:cs="Calibri"/>
              <w:caps/>
              <w:color w:val="auto"/>
              <w:sz w:val="20"/>
            </w:rPr>
          </w:pPr>
          <w:r>
            <w:rPr>
              <w:rFonts w:ascii="Calibri" w:hAnsi="Calibri" w:cs="Calibri"/>
              <w:caps/>
              <w:color w:val="auto"/>
              <w:sz w:val="20"/>
            </w:rPr>
            <w:t>09 December 2016</w:t>
          </w:r>
        </w:p>
      </w:tc>
    </w:tr>
  </w:tbl>
  <w:p w14:paraId="3D0E2EA5" w14:textId="77777777" w:rsidR="002668AA" w:rsidRPr="005E5F2B" w:rsidRDefault="002668AA" w:rsidP="005E5F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3228213"/>
      <w:docPartObj>
        <w:docPartGallery w:val="Page Numbers (Bottom of Page)"/>
        <w:docPartUnique/>
      </w:docPartObj>
    </w:sdtPr>
    <w:sdtEndPr/>
    <w:sdtContent>
      <w:sdt>
        <w:sdtPr>
          <w:id w:val="1603912441"/>
          <w:docPartObj>
            <w:docPartGallery w:val="Page Numbers (Top of Page)"/>
            <w:docPartUnique/>
          </w:docPartObj>
        </w:sdtPr>
        <w:sdtEndPr/>
        <w:sdtContent>
          <w:p w14:paraId="443E7080" w14:textId="77777777" w:rsidR="003362A3" w:rsidRDefault="003362A3" w:rsidP="003362A3">
            <w:pPr>
              <w:pStyle w:val="Footer"/>
            </w:pPr>
            <w:r>
              <w:t xml:space="preserve">Page </w:t>
            </w:r>
            <w:r w:rsidR="009E47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E473B">
              <w:rPr>
                <w:b/>
                <w:sz w:val="24"/>
                <w:szCs w:val="24"/>
              </w:rPr>
              <w:fldChar w:fldCharType="separate"/>
            </w:r>
            <w:r w:rsidR="00045DB3">
              <w:rPr>
                <w:b/>
                <w:noProof/>
              </w:rPr>
              <w:t>1</w:t>
            </w:r>
            <w:r w:rsidR="009E473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E47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E473B">
              <w:rPr>
                <w:b/>
                <w:sz w:val="24"/>
                <w:szCs w:val="24"/>
              </w:rPr>
              <w:fldChar w:fldCharType="separate"/>
            </w:r>
            <w:r w:rsidR="00B64FB6">
              <w:rPr>
                <w:b/>
                <w:noProof/>
              </w:rPr>
              <w:t>2</w:t>
            </w:r>
            <w:r w:rsidR="009E473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ADCD77" w14:textId="77777777" w:rsidR="002C6C87" w:rsidRDefault="002C6C87">
      <w:pPr>
        <w:spacing w:after="0"/>
      </w:pPr>
      <w:r>
        <w:separator/>
      </w:r>
    </w:p>
  </w:footnote>
  <w:footnote w:type="continuationSeparator" w:id="0">
    <w:p w14:paraId="7940ABC3" w14:textId="77777777" w:rsidR="002C6C87" w:rsidRDefault="002C6C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80860" w14:textId="77777777" w:rsidR="007D1034" w:rsidRDefault="007D10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3AF74" w14:textId="77777777" w:rsidR="00BF5F27" w:rsidRDefault="00BF5F27" w:rsidP="00045DB3">
    <w:pPr>
      <w:pStyle w:val="Header"/>
      <w:jc w:val="right"/>
    </w:pPr>
  </w:p>
  <w:p w14:paraId="4C9EA804" w14:textId="16185ABB" w:rsidR="00105210" w:rsidRDefault="0023051E" w:rsidP="00045DB3">
    <w:pPr>
      <w:pStyle w:val="Header"/>
      <w:jc w:val="right"/>
    </w:pPr>
    <w:r>
      <w:rPr>
        <w:noProof/>
        <w:lang w:val="en-SG"/>
      </w:rPr>
      <w:drawing>
        <wp:inline distT="0" distB="0" distL="0" distR="0" wp14:anchorId="3F5D6D35" wp14:editId="7E3369B6">
          <wp:extent cx="1115878" cy="1007790"/>
          <wp:effectExtent l="0" t="0" r="8255" b="1905"/>
          <wp:docPr id="22" name="Picture 22" descr="http://www.trentglobal.com/assets25/img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rentglobal.com/assets25/img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163" cy="1020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9F5A9" w14:textId="77777777" w:rsidR="007D1034" w:rsidRDefault="007D10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7A0FB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0E2C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740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55A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12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D080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125D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F2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A4D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7A3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33851"/>
    <w:multiLevelType w:val="hybridMultilevel"/>
    <w:tmpl w:val="D2361F42"/>
    <w:lvl w:ilvl="0" w:tplc="80E0788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B30E1"/>
    <w:multiLevelType w:val="hybridMultilevel"/>
    <w:tmpl w:val="D2687876"/>
    <w:lvl w:ilvl="0" w:tplc="A25AEC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F05795"/>
    <w:multiLevelType w:val="hybridMultilevel"/>
    <w:tmpl w:val="5A18C5C6"/>
    <w:lvl w:ilvl="0" w:tplc="BC9A074E">
      <w:start w:val="1"/>
      <w:numFmt w:val="bullet"/>
      <w:lvlText w:val="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BD1523"/>
    <w:multiLevelType w:val="hybridMultilevel"/>
    <w:tmpl w:val="06ECD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E2089"/>
    <w:multiLevelType w:val="hybridMultilevel"/>
    <w:tmpl w:val="95B25BF4"/>
    <w:lvl w:ilvl="0" w:tplc="36769836">
      <w:start w:val="1"/>
      <w:numFmt w:val="bullet"/>
      <w:lvlText w:val=""/>
      <w:lvlJc w:val="left"/>
      <w:pPr>
        <w:tabs>
          <w:tab w:val="num" w:pos="576"/>
        </w:tabs>
        <w:ind w:left="576" w:hanging="432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02DD6"/>
    <w:multiLevelType w:val="hybridMultilevel"/>
    <w:tmpl w:val="8398D3AE"/>
    <w:lvl w:ilvl="0" w:tplc="6B3C3B38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96ECB"/>
    <w:multiLevelType w:val="hybridMultilevel"/>
    <w:tmpl w:val="4FD03634"/>
    <w:lvl w:ilvl="0" w:tplc="6BE0D3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42D77"/>
    <w:multiLevelType w:val="hybridMultilevel"/>
    <w:tmpl w:val="75941A54"/>
    <w:lvl w:ilvl="0" w:tplc="8EA26F26">
      <w:start w:val="1"/>
      <w:numFmt w:val="decimal"/>
      <w:lvlText w:val="%1)"/>
      <w:lvlJc w:val="left"/>
      <w:pPr>
        <w:ind w:left="75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 w15:restartNumberingAfterBreak="0">
    <w:nsid w:val="3DBD4B1A"/>
    <w:multiLevelType w:val="hybridMultilevel"/>
    <w:tmpl w:val="D2361F42"/>
    <w:lvl w:ilvl="0" w:tplc="80E0788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F1327"/>
    <w:multiLevelType w:val="hybridMultilevel"/>
    <w:tmpl w:val="75941A54"/>
    <w:lvl w:ilvl="0" w:tplc="8EA26F26">
      <w:start w:val="1"/>
      <w:numFmt w:val="decimal"/>
      <w:lvlText w:val="%1)"/>
      <w:lvlJc w:val="left"/>
      <w:pPr>
        <w:ind w:left="75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63FA324F"/>
    <w:multiLevelType w:val="hybridMultilevel"/>
    <w:tmpl w:val="0C9C2D96"/>
    <w:lvl w:ilvl="0" w:tplc="2DCC3E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8700E"/>
    <w:multiLevelType w:val="hybridMultilevel"/>
    <w:tmpl w:val="B5365BE2"/>
    <w:lvl w:ilvl="0" w:tplc="973EB5A0">
      <w:start w:val="1"/>
      <w:numFmt w:val="bullet"/>
      <w:lvlText w:val=""/>
      <w:lvlJc w:val="left"/>
      <w:pPr>
        <w:ind w:left="1004" w:hanging="360"/>
      </w:pPr>
      <w:rPr>
        <w:rFonts w:ascii="Tempus Sans ITC" w:hAnsi="Tempus Sans ITC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7747ECB"/>
    <w:multiLevelType w:val="hybridMultilevel"/>
    <w:tmpl w:val="1490173E"/>
    <w:lvl w:ilvl="0" w:tplc="14928CE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4"/>
  </w:num>
  <w:num w:numId="13">
    <w:abstractNumId w:val="24"/>
  </w:num>
  <w:num w:numId="14">
    <w:abstractNumId w:val="21"/>
  </w:num>
  <w:num w:numId="15">
    <w:abstractNumId w:val="12"/>
  </w:num>
  <w:num w:numId="16">
    <w:abstractNumId w:val="23"/>
  </w:num>
  <w:num w:numId="17">
    <w:abstractNumId w:val="16"/>
  </w:num>
  <w:num w:numId="18">
    <w:abstractNumId w:val="18"/>
  </w:num>
  <w:num w:numId="19">
    <w:abstractNumId w:val="17"/>
  </w:num>
  <w:num w:numId="20">
    <w:abstractNumId w:val="15"/>
  </w:num>
  <w:num w:numId="21">
    <w:abstractNumId w:val="10"/>
  </w:num>
  <w:num w:numId="22">
    <w:abstractNumId w:val="19"/>
  </w:num>
  <w:num w:numId="23">
    <w:abstractNumId w:val="13"/>
  </w:num>
  <w:num w:numId="24">
    <w:abstractNumId w:val="2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07"/>
    <w:rsid w:val="0003429C"/>
    <w:rsid w:val="000359CB"/>
    <w:rsid w:val="00045DB3"/>
    <w:rsid w:val="00065898"/>
    <w:rsid w:val="000837BE"/>
    <w:rsid w:val="000921BD"/>
    <w:rsid w:val="000A25F2"/>
    <w:rsid w:val="000B7B86"/>
    <w:rsid w:val="000C5612"/>
    <w:rsid w:val="00102399"/>
    <w:rsid w:val="00105210"/>
    <w:rsid w:val="001148A3"/>
    <w:rsid w:val="0013645E"/>
    <w:rsid w:val="00147F54"/>
    <w:rsid w:val="001774A8"/>
    <w:rsid w:val="001A235A"/>
    <w:rsid w:val="001B3578"/>
    <w:rsid w:val="001F58C5"/>
    <w:rsid w:val="001F778E"/>
    <w:rsid w:val="00213E3A"/>
    <w:rsid w:val="0023051E"/>
    <w:rsid w:val="0023336A"/>
    <w:rsid w:val="0025480E"/>
    <w:rsid w:val="002668AA"/>
    <w:rsid w:val="00273469"/>
    <w:rsid w:val="002B3E7A"/>
    <w:rsid w:val="002C6C87"/>
    <w:rsid w:val="002E0DE5"/>
    <w:rsid w:val="002F36E6"/>
    <w:rsid w:val="00311A7B"/>
    <w:rsid w:val="00314D15"/>
    <w:rsid w:val="0032170C"/>
    <w:rsid w:val="0033500A"/>
    <w:rsid w:val="003362A3"/>
    <w:rsid w:val="00344CDC"/>
    <w:rsid w:val="00345220"/>
    <w:rsid w:val="00346A22"/>
    <w:rsid w:val="003C492A"/>
    <w:rsid w:val="003E01EE"/>
    <w:rsid w:val="003F20A1"/>
    <w:rsid w:val="003F662B"/>
    <w:rsid w:val="00403766"/>
    <w:rsid w:val="00404A18"/>
    <w:rsid w:val="0041143C"/>
    <w:rsid w:val="00416C70"/>
    <w:rsid w:val="00420A8E"/>
    <w:rsid w:val="004528CB"/>
    <w:rsid w:val="00461E4D"/>
    <w:rsid w:val="0047784B"/>
    <w:rsid w:val="00487235"/>
    <w:rsid w:val="00492CDD"/>
    <w:rsid w:val="004A4CBB"/>
    <w:rsid w:val="004A5B5B"/>
    <w:rsid w:val="004C2A4F"/>
    <w:rsid w:val="004C5995"/>
    <w:rsid w:val="004E572F"/>
    <w:rsid w:val="0050055C"/>
    <w:rsid w:val="00500BC9"/>
    <w:rsid w:val="00533F85"/>
    <w:rsid w:val="00540D08"/>
    <w:rsid w:val="0058282B"/>
    <w:rsid w:val="00582E93"/>
    <w:rsid w:val="00592655"/>
    <w:rsid w:val="005A3378"/>
    <w:rsid w:val="005C35B5"/>
    <w:rsid w:val="005D6909"/>
    <w:rsid w:val="005E5F2B"/>
    <w:rsid w:val="0060176C"/>
    <w:rsid w:val="006078E0"/>
    <w:rsid w:val="0063415D"/>
    <w:rsid w:val="00636B37"/>
    <w:rsid w:val="00654649"/>
    <w:rsid w:val="0066099E"/>
    <w:rsid w:val="00673732"/>
    <w:rsid w:val="00677224"/>
    <w:rsid w:val="00697BDC"/>
    <w:rsid w:val="006B3861"/>
    <w:rsid w:val="006C1578"/>
    <w:rsid w:val="006F655A"/>
    <w:rsid w:val="00750482"/>
    <w:rsid w:val="0075708C"/>
    <w:rsid w:val="00797405"/>
    <w:rsid w:val="007A1889"/>
    <w:rsid w:val="007A25DA"/>
    <w:rsid w:val="007B7780"/>
    <w:rsid w:val="007C59B3"/>
    <w:rsid w:val="007D1034"/>
    <w:rsid w:val="007D1562"/>
    <w:rsid w:val="007F57E7"/>
    <w:rsid w:val="008230B6"/>
    <w:rsid w:val="00826AB2"/>
    <w:rsid w:val="00861DA0"/>
    <w:rsid w:val="008A1EA0"/>
    <w:rsid w:val="008D0620"/>
    <w:rsid w:val="008E70CD"/>
    <w:rsid w:val="008E7B8B"/>
    <w:rsid w:val="008F26FE"/>
    <w:rsid w:val="00903029"/>
    <w:rsid w:val="009037B5"/>
    <w:rsid w:val="0090542F"/>
    <w:rsid w:val="0091155A"/>
    <w:rsid w:val="009117BA"/>
    <w:rsid w:val="0092188E"/>
    <w:rsid w:val="00921C55"/>
    <w:rsid w:val="00931F3C"/>
    <w:rsid w:val="00933DDB"/>
    <w:rsid w:val="0093473B"/>
    <w:rsid w:val="009353A1"/>
    <w:rsid w:val="00935A63"/>
    <w:rsid w:val="009E473B"/>
    <w:rsid w:val="00A04B26"/>
    <w:rsid w:val="00A13609"/>
    <w:rsid w:val="00A23347"/>
    <w:rsid w:val="00A50B39"/>
    <w:rsid w:val="00A5769F"/>
    <w:rsid w:val="00A8327C"/>
    <w:rsid w:val="00A92530"/>
    <w:rsid w:val="00AA583F"/>
    <w:rsid w:val="00AB2294"/>
    <w:rsid w:val="00AC1223"/>
    <w:rsid w:val="00AD3FBE"/>
    <w:rsid w:val="00AF2F77"/>
    <w:rsid w:val="00B0028E"/>
    <w:rsid w:val="00B05356"/>
    <w:rsid w:val="00B103E4"/>
    <w:rsid w:val="00B14D73"/>
    <w:rsid w:val="00B15ED2"/>
    <w:rsid w:val="00B16727"/>
    <w:rsid w:val="00B23113"/>
    <w:rsid w:val="00B43373"/>
    <w:rsid w:val="00B64FB6"/>
    <w:rsid w:val="00B72248"/>
    <w:rsid w:val="00BA2CC1"/>
    <w:rsid w:val="00BB5822"/>
    <w:rsid w:val="00BC5409"/>
    <w:rsid w:val="00BD0139"/>
    <w:rsid w:val="00BD3C87"/>
    <w:rsid w:val="00BE0B20"/>
    <w:rsid w:val="00BF5E6D"/>
    <w:rsid w:val="00BF5F27"/>
    <w:rsid w:val="00C11BD9"/>
    <w:rsid w:val="00C124C8"/>
    <w:rsid w:val="00C21468"/>
    <w:rsid w:val="00C21CEB"/>
    <w:rsid w:val="00C3134F"/>
    <w:rsid w:val="00C47A35"/>
    <w:rsid w:val="00C7693A"/>
    <w:rsid w:val="00C91D4F"/>
    <w:rsid w:val="00CA337F"/>
    <w:rsid w:val="00CD20A3"/>
    <w:rsid w:val="00CE5298"/>
    <w:rsid w:val="00D029AD"/>
    <w:rsid w:val="00D4213A"/>
    <w:rsid w:val="00D76C8B"/>
    <w:rsid w:val="00D927B2"/>
    <w:rsid w:val="00DC2875"/>
    <w:rsid w:val="00DC4607"/>
    <w:rsid w:val="00DD0670"/>
    <w:rsid w:val="00DD600A"/>
    <w:rsid w:val="00E13672"/>
    <w:rsid w:val="00E319FA"/>
    <w:rsid w:val="00E3232C"/>
    <w:rsid w:val="00E42962"/>
    <w:rsid w:val="00E50A33"/>
    <w:rsid w:val="00E81E9D"/>
    <w:rsid w:val="00E966B8"/>
    <w:rsid w:val="00EB5BFC"/>
    <w:rsid w:val="00EF2E47"/>
    <w:rsid w:val="00F12324"/>
    <w:rsid w:val="00F26FC0"/>
    <w:rsid w:val="00F43376"/>
    <w:rsid w:val="00F731C3"/>
    <w:rsid w:val="00F8293F"/>
    <w:rsid w:val="00FD0D57"/>
    <w:rsid w:val="00FE4204"/>
    <w:rsid w:val="00FE6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8EB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8AA"/>
    <w:pPr>
      <w:spacing w:before="100" w:after="100"/>
    </w:pPr>
    <w:rPr>
      <w:sz w:val="18"/>
      <w:szCs w:val="18"/>
    </w:rPr>
  </w:style>
  <w:style w:type="paragraph" w:styleId="Heading1">
    <w:name w:val="heading 1"/>
    <w:basedOn w:val="Normal"/>
    <w:next w:val="Normal"/>
    <w:qFormat/>
    <w:rsid w:val="002668AA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0066FF" w:themeColor="accent1"/>
      <w:sz w:val="24"/>
      <w:szCs w:val="24"/>
    </w:rPr>
  </w:style>
  <w:style w:type="paragraph" w:styleId="Heading2">
    <w:name w:val="heading 2"/>
    <w:basedOn w:val="Normal"/>
    <w:next w:val="Normal"/>
    <w:unhideWhenUsed/>
    <w:qFormat/>
    <w:rsid w:val="002668AA"/>
    <w:pPr>
      <w:numPr>
        <w:ilvl w:val="1"/>
      </w:numPr>
      <w:pBdr>
        <w:top w:val="single" w:sz="4" w:space="1" w:color="auto"/>
      </w:pBdr>
      <w:shd w:val="clear" w:color="auto" w:fill="B4B4FF" w:themeFill="accent3" w:themeFillTint="33"/>
      <w:spacing w:before="360"/>
      <w:outlineLvl w:val="1"/>
    </w:pPr>
    <w:rPr>
      <w:color w:val="01008A" w:themeColor="accent3"/>
      <w:spacing w:val="15"/>
      <w:sz w:val="22"/>
      <w:szCs w:val="22"/>
    </w:rPr>
  </w:style>
  <w:style w:type="paragraph" w:styleId="Heading3">
    <w:name w:val="heading 3"/>
    <w:basedOn w:val="Normal"/>
    <w:next w:val="Normal"/>
    <w:unhideWhenUsed/>
    <w:qFormat/>
    <w:rsid w:val="002668AA"/>
    <w:pPr>
      <w:outlineLvl w:val="2"/>
    </w:pPr>
    <w:rPr>
      <w:rFonts w:asciiTheme="majorHAnsi" w:eastAsiaTheme="majorEastAsia" w:hAnsiTheme="majorHAnsi" w:cstheme="majorBidi"/>
      <w:color w:val="45A5ED" w:themeColor="accent2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668AA"/>
    <w:pPr>
      <w:spacing w:before="240"/>
      <w:outlineLvl w:val="3"/>
    </w:pPr>
    <w:rPr>
      <w:color w:val="000067" w:themeColor="accent3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668A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68AA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68AA"/>
    <w:pPr>
      <w:spacing w:before="240" w:after="6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68AA"/>
    <w:pPr>
      <w:spacing w:before="240" w:after="6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68A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8AA"/>
    <w:rPr>
      <w:color w:val="808080"/>
    </w:rPr>
  </w:style>
  <w:style w:type="table" w:customStyle="1" w:styleId="GridTable1Light-Accent11">
    <w:name w:val="Grid Table 1 Light - Accent 11"/>
    <w:aliases w:val="Employee status"/>
    <w:basedOn w:val="TableNormal"/>
    <w:uiPriority w:val="46"/>
    <w:rsid w:val="002668AA"/>
    <w:rPr>
      <w:kern w:val="22"/>
    </w:rPr>
    <w:tblPr>
      <w:tblStyleRowBandSize w:val="1"/>
      <w:tblStyleColBandSize w:val="1"/>
      <w:tblBorders>
        <w:insideH w:val="single" w:sz="4" w:space="0" w:color="0066FF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0066FF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A3F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2668AA"/>
    <w:pPr>
      <w:spacing w:before="80" w:after="80"/>
      <w:jc w:val="right"/>
    </w:pPr>
    <w:rPr>
      <w:color w:val="FF270E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2668AA"/>
    <w:rPr>
      <w:color w:val="FF270E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2668AA"/>
    <w:rPr>
      <w:rFonts w:asciiTheme="majorHAnsi" w:eastAsiaTheme="majorEastAsia" w:hAnsiTheme="majorHAnsi" w:cstheme="majorBidi"/>
      <w:color w:val="000067" w:themeColor="accent3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68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68AA"/>
    <w:rPr>
      <w:rFonts w:asciiTheme="majorHAnsi" w:eastAsiaTheme="majorEastAsia" w:hAnsiTheme="majorHAnsi"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68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68A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68A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2668AA"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68AA"/>
    <w:pPr>
      <w:outlineLvl w:val="9"/>
    </w:pPr>
  </w:style>
  <w:style w:type="table" w:styleId="TableGrid">
    <w:name w:val="Table Grid"/>
    <w:basedOn w:val="TableNormal"/>
    <w:uiPriority w:val="39"/>
    <w:rsid w:val="00266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668A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668AA"/>
    <w:rPr>
      <w:sz w:val="18"/>
      <w:szCs w:val="18"/>
    </w:rPr>
  </w:style>
  <w:style w:type="paragraph" w:customStyle="1" w:styleId="Logo">
    <w:name w:val="Logo"/>
    <w:basedOn w:val="Normal"/>
    <w:qFormat/>
    <w:rsid w:val="002668AA"/>
    <w:pPr>
      <w:jc w:val="center"/>
    </w:pPr>
  </w:style>
  <w:style w:type="table" w:customStyle="1" w:styleId="GridTable1Light1">
    <w:name w:val="Grid Table 1 Light1"/>
    <w:basedOn w:val="TableNormal"/>
    <w:uiPriority w:val="46"/>
    <w:rsid w:val="002668A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uiPriority w:val="42"/>
    <w:rsid w:val="002668AA"/>
    <w:tblPr>
      <w:tblStyleRowBandSize w:val="1"/>
      <w:tblStyleColBandSize w:val="1"/>
      <w:tblBorders>
        <w:top w:val="single" w:sz="4" w:space="0" w:color="D9ECFB" w:themeColor="accent2" w:themeTint="33"/>
        <w:bottom w:val="single" w:sz="4" w:space="0" w:color="D9ECFB" w:themeColor="accent2" w:themeTint="33"/>
        <w:insideH w:val="single" w:sz="4" w:space="0" w:color="D9ECFB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-Accent61">
    <w:name w:val="List Table 1 Light - Accent 61"/>
    <w:basedOn w:val="TableNormal"/>
    <w:uiPriority w:val="46"/>
    <w:rsid w:val="002668AA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FFA3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3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6" w:themeFillTint="33"/>
      </w:tcPr>
    </w:tblStylePr>
    <w:tblStylePr w:type="band1Horz">
      <w:tblPr/>
      <w:tcPr>
        <w:shd w:val="clear" w:color="auto" w:fill="FFE0CC" w:themeFill="accent6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2668A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1">
    <w:name w:val="List Table 2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8FC8F4" w:themeColor="accent2" w:themeTint="99"/>
        <w:bottom w:val="single" w:sz="4" w:space="0" w:color="8FC8F4" w:themeColor="accent2" w:themeTint="99"/>
        <w:insideH w:val="single" w:sz="4" w:space="0" w:color="8FC8F4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2" w:themeFillTint="33"/>
      </w:tcPr>
    </w:tblStylePr>
    <w:tblStylePr w:type="band1Horz">
      <w:tblPr/>
      <w:tcPr>
        <w:shd w:val="clear" w:color="auto" w:fill="D9ECFB" w:themeFill="accent2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66A3FF" w:themeColor="accent1" w:themeTint="99"/>
        <w:bottom w:val="single" w:sz="4" w:space="0" w:color="66A3FF" w:themeColor="accent1" w:themeTint="99"/>
        <w:insideH w:val="single" w:sz="4" w:space="0" w:color="66A3F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0FF" w:themeFill="accent1" w:themeFillTint="33"/>
      </w:tcPr>
    </w:tblStylePr>
    <w:tblStylePr w:type="band1Horz">
      <w:tblPr/>
      <w:tcPr>
        <w:shd w:val="clear" w:color="auto" w:fill="CCE0FF" w:themeFill="accent1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201FFF" w:themeColor="accent3" w:themeTint="99"/>
        <w:bottom w:val="single" w:sz="4" w:space="0" w:color="201FFF" w:themeColor="accent3" w:themeTint="99"/>
        <w:insideH w:val="single" w:sz="4" w:space="0" w:color="201FFF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4FF" w:themeFill="accent3" w:themeFillTint="33"/>
      </w:tcPr>
    </w:tblStylePr>
    <w:tblStylePr w:type="band1Horz">
      <w:tblPr/>
      <w:tcPr>
        <w:shd w:val="clear" w:color="auto" w:fill="B4B4FF" w:themeFill="accent3" w:themeFillTint="33"/>
      </w:tcPr>
    </w:tblStylePr>
  </w:style>
  <w:style w:type="paragraph" w:customStyle="1" w:styleId="Companyname">
    <w:name w:val="Company name"/>
    <w:basedOn w:val="Normal"/>
    <w:next w:val="Normal"/>
    <w:qFormat/>
    <w:rsid w:val="002668AA"/>
    <w:pPr>
      <w:spacing w:before="0" w:after="0"/>
      <w:jc w:val="center"/>
    </w:pPr>
    <w:rPr>
      <w:rFonts w:asciiTheme="majorHAnsi" w:eastAsiaTheme="majorEastAsia" w:hAnsiTheme="majorHAnsi" w:cstheme="majorBidi"/>
      <w:b/>
      <w:bCs/>
      <w:color w:val="C91400" w:themeColor="tex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0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0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DC4607"/>
    <w:pPr>
      <w:spacing w:before="0" w:after="320" w:line="300" w:lineRule="auto"/>
      <w:ind w:left="720"/>
      <w:contextualSpacing/>
    </w:pPr>
    <w:rPr>
      <w:color w:val="FF270E" w:themeColor="text2"/>
      <w:sz w:val="20"/>
      <w:szCs w:val="20"/>
    </w:rPr>
  </w:style>
  <w:style w:type="table" w:styleId="LightGrid-Accent6">
    <w:name w:val="Light Grid Accent 6"/>
    <w:basedOn w:val="TableNormal"/>
    <w:uiPriority w:val="62"/>
    <w:rsid w:val="00DC4607"/>
    <w:rPr>
      <w:color w:val="FF270E" w:themeColor="text2"/>
      <w:sz w:val="20"/>
      <w:szCs w:val="20"/>
    </w:rPr>
    <w:tblPr>
      <w:tblStyleRowBandSize w:val="1"/>
      <w:tblStyleColBandSize w:val="1"/>
      <w:tblBorders>
        <w:top w:val="single" w:sz="8" w:space="0" w:color="FF6600" w:themeColor="accent6"/>
        <w:left w:val="single" w:sz="8" w:space="0" w:color="FF6600" w:themeColor="accent6"/>
        <w:bottom w:val="single" w:sz="8" w:space="0" w:color="FF6600" w:themeColor="accent6"/>
        <w:right w:val="single" w:sz="8" w:space="0" w:color="FF6600" w:themeColor="accent6"/>
        <w:insideH w:val="single" w:sz="8" w:space="0" w:color="FF6600" w:themeColor="accent6"/>
        <w:insideV w:val="single" w:sz="8" w:space="0" w:color="FF6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18" w:space="0" w:color="FF6600" w:themeColor="accent6"/>
          <w:right w:val="single" w:sz="8" w:space="0" w:color="FF6600" w:themeColor="accent6"/>
          <w:insideH w:val="nil"/>
          <w:insideV w:val="single" w:sz="8" w:space="0" w:color="FF6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H w:val="nil"/>
          <w:insideV w:val="single" w:sz="8" w:space="0" w:color="FF6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</w:tcBorders>
      </w:tcPr>
    </w:tblStylePr>
    <w:tblStylePr w:type="band1Vert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</w:tcBorders>
        <w:shd w:val="clear" w:color="auto" w:fill="FFD9C0" w:themeFill="accent6" w:themeFillTint="3F"/>
      </w:tcPr>
    </w:tblStylePr>
    <w:tblStylePr w:type="band1Horz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V w:val="single" w:sz="8" w:space="0" w:color="FF6600" w:themeColor="accent6"/>
        </w:tcBorders>
        <w:shd w:val="clear" w:color="auto" w:fill="FFD9C0" w:themeFill="accent6" w:themeFillTint="3F"/>
      </w:tcPr>
    </w:tblStylePr>
    <w:tblStylePr w:type="band2Horz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V w:val="single" w:sz="8" w:space="0" w:color="FF6600" w:themeColor="accent6"/>
        </w:tcBorders>
      </w:tcPr>
    </w:tblStylePr>
  </w:style>
  <w:style w:type="paragraph" w:customStyle="1" w:styleId="CompanyName0">
    <w:name w:val="Company Name"/>
    <w:basedOn w:val="Normal"/>
    <w:qFormat/>
    <w:rsid w:val="00045DB3"/>
    <w:pPr>
      <w:spacing w:before="0" w:after="0"/>
      <w:jc w:val="right"/>
    </w:pPr>
    <w:rPr>
      <w:rFonts w:ascii="Cambria" w:eastAsia="Times New Roman" w:hAnsi="Cambria" w:cs="Times New Roman"/>
      <w:b/>
      <w:color w:val="404040"/>
      <w:sz w:val="36"/>
      <w:szCs w:val="24"/>
      <w:lang w:eastAsia="en-US"/>
    </w:rPr>
  </w:style>
  <w:style w:type="paragraph" w:customStyle="1" w:styleId="FieldText">
    <w:name w:val="Field Text"/>
    <w:basedOn w:val="Normal"/>
    <w:next w:val="Normal"/>
    <w:link w:val="FieldTextChar"/>
    <w:qFormat/>
    <w:rsid w:val="00045DB3"/>
    <w:pPr>
      <w:spacing w:before="0" w:after="0"/>
    </w:pPr>
    <w:rPr>
      <w:rFonts w:ascii="Century Gothic" w:eastAsia="Times New Roman" w:hAnsi="Century Gothic" w:cs="Times New Roman"/>
      <w:b/>
      <w:sz w:val="19"/>
      <w:szCs w:val="19"/>
      <w:lang w:eastAsia="en-US"/>
    </w:rPr>
  </w:style>
  <w:style w:type="character" w:customStyle="1" w:styleId="FieldTextChar">
    <w:name w:val="Field Text Char"/>
    <w:link w:val="FieldText"/>
    <w:rsid w:val="00045DB3"/>
    <w:rPr>
      <w:rFonts w:ascii="Century Gothic" w:eastAsia="Times New Roman" w:hAnsi="Century Gothic" w:cs="Times New Roman"/>
      <w:b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3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ment\Downloads\TS103463074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Trend Global">
      <a:dk1>
        <a:srgbClr val="000000"/>
      </a:dk1>
      <a:lt1>
        <a:sysClr val="window" lastClr="FFFFFF"/>
      </a:lt1>
      <a:dk2>
        <a:srgbClr val="FF270E"/>
      </a:dk2>
      <a:lt2>
        <a:srgbClr val="BFBFBF"/>
      </a:lt2>
      <a:accent1>
        <a:srgbClr val="0066FF"/>
      </a:accent1>
      <a:accent2>
        <a:srgbClr val="45A5ED"/>
      </a:accent2>
      <a:accent3>
        <a:srgbClr val="01008A"/>
      </a:accent3>
      <a:accent4>
        <a:srgbClr val="FFC000"/>
      </a:accent4>
      <a:accent5>
        <a:srgbClr val="FF0000"/>
      </a:accent5>
      <a:accent6>
        <a:srgbClr val="FF6600"/>
      </a:accent6>
      <a:hlink>
        <a:srgbClr val="0066FF"/>
      </a:hlink>
      <a:folHlink>
        <a:srgbClr val="C00000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30C50EB14184CAE09FBFE3BDA7A50" ma:contentTypeVersion="13" ma:contentTypeDescription="Create a new document." ma:contentTypeScope="" ma:versionID="7093d84d22a5c552ca2ef6947b5a8350">
  <xsd:schema xmlns:xsd="http://www.w3.org/2001/XMLSchema" xmlns:xs="http://www.w3.org/2001/XMLSchema" xmlns:p="http://schemas.microsoft.com/office/2006/metadata/properties" xmlns:ns2="31f74370-7954-4a9c-9639-e8d051f3d5ba" xmlns:ns3="717e91ba-e74c-4dfb-ad61-c6c674329940" targetNamespace="http://schemas.microsoft.com/office/2006/metadata/properties" ma:root="true" ma:fieldsID="7560ec1a8c69c79f98369f8fbd08cd8b" ns2:_="" ns3:_="">
    <xsd:import namespace="31f74370-7954-4a9c-9639-e8d051f3d5ba"/>
    <xsd:import namespace="717e91ba-e74c-4dfb-ad61-c6c6743299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4370-7954-4a9c-9639-e8d051f3d5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c7d8ca-8354-4c9d-9c84-61b22855d305}" ma:internalName="TaxCatchAll" ma:showField="CatchAllData" ma:web="31f74370-7954-4a9c-9639-e8d051f3d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e91ba-e74c-4dfb-ad61-c6c6743299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13ae6c6-5122-4adb-b144-165e800df1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F7AA4E-7F98-4258-A316-C4A9D5A0F18F}"/>
</file>

<file path=customXml/itemProps2.xml><?xml version="1.0" encoding="utf-8"?>
<ds:datastoreItem xmlns:ds="http://schemas.openxmlformats.org/officeDocument/2006/customXml" ds:itemID="{66CE6938-68A5-419C-8534-8AE30DCE1A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9C56B-BB36-4486-A3B6-7F368F4BD524}"/>
</file>

<file path=docProps/app.xml><?xml version="1.0" encoding="utf-8"?>
<Properties xmlns="http://schemas.openxmlformats.org/officeDocument/2006/extended-properties" xmlns:vt="http://schemas.openxmlformats.org/officeDocument/2006/docPropsVTypes">
  <Template>TS103463074</Template>
  <TotalTime>0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Feedback form</dc:description>
  <cp:lastModifiedBy/>
  <cp:revision>1</cp:revision>
  <dcterms:created xsi:type="dcterms:W3CDTF">2015-05-13T05:05:00Z</dcterms:created>
  <dcterms:modified xsi:type="dcterms:W3CDTF">2016-12-19T04:49:00Z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TC034630749991</vt:lpwstr>
  </property>
</Properties>
</file>